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420" w:rsidRDefault="00E0196B" w:rsidP="00F043AC">
      <w:pPr>
        <w:pStyle w:val="a0"/>
        <w:rPr>
          <w:rFonts w:ascii="Minion Pro" w:hAnsi="Minion Pro"/>
          <w:sz w:val="48"/>
          <w:szCs w:val="48"/>
          <w:lang w:eastAsia="ru-RU"/>
        </w:rPr>
      </w:pPr>
      <w:r>
        <w:rPr>
          <w:rFonts w:ascii="Minion" w:eastAsia="Times New Roman" w:hAnsi="Minion" w:cs="Times New Roman"/>
          <w:color w:val="000000"/>
          <w:sz w:val="48"/>
          <w:szCs w:val="48"/>
          <w:lang w:eastAsia="ru-RU"/>
        </w:rPr>
        <w:t>М</w:t>
      </w:r>
      <w:r>
        <w:rPr>
          <w:rFonts w:asciiTheme="minorHAnsi" w:eastAsia="Times New Roman" w:hAnsiTheme="minorHAnsi" w:cs="Times New Roman"/>
          <w:color w:val="000000"/>
          <w:sz w:val="48"/>
          <w:szCs w:val="48"/>
          <w:lang w:eastAsia="ru-RU"/>
        </w:rPr>
        <w:t xml:space="preserve">арина </w:t>
      </w:r>
      <w:proofErr w:type="spellStart"/>
      <w:r w:rsidRPr="00E0196B">
        <w:rPr>
          <w:rFonts w:ascii="Minion" w:eastAsia="Times New Roman" w:hAnsi="Minion" w:cs="Times New Roman"/>
          <w:color w:val="000000"/>
          <w:sz w:val="48"/>
          <w:szCs w:val="48"/>
          <w:lang w:eastAsia="ru-RU"/>
        </w:rPr>
        <w:t>Купченко</w:t>
      </w:r>
      <w:proofErr w:type="spellEnd"/>
      <w:r w:rsidRPr="00E0196B">
        <w:rPr>
          <w:rFonts w:ascii="Minion" w:eastAsia="Times New Roman" w:hAnsi="Minion" w:cs="Times New Roman"/>
          <w:color w:val="000000"/>
          <w:sz w:val="48"/>
          <w:szCs w:val="48"/>
          <w:lang w:eastAsia="ru-RU"/>
        </w:rPr>
        <w:t xml:space="preserve"> </w:t>
      </w:r>
      <w:r>
        <w:rPr>
          <w:rFonts w:ascii="Minion" w:eastAsia="Times New Roman" w:hAnsi="Minion" w:cs="Times New Roman"/>
          <w:color w:val="000000"/>
          <w:sz w:val="48"/>
          <w:szCs w:val="48"/>
          <w:lang w:eastAsia="ru-RU"/>
        </w:rPr>
        <w:t>–</w:t>
      </w:r>
      <w:r w:rsidRPr="00E0196B">
        <w:rPr>
          <w:rFonts w:ascii="Minion" w:eastAsia="Times New Roman" w:hAnsi="Minion" w:cs="Times New Roman"/>
          <w:color w:val="000000"/>
          <w:sz w:val="48"/>
          <w:szCs w:val="48"/>
          <w:lang w:eastAsia="ru-RU"/>
        </w:rPr>
        <w:t xml:space="preserve"> </w:t>
      </w:r>
      <w:r w:rsidR="00B84922" w:rsidRPr="00D72420">
        <w:rPr>
          <w:rFonts w:ascii="Minion Pro" w:hAnsi="Minion Pro"/>
          <w:sz w:val="48"/>
          <w:szCs w:val="48"/>
          <w:lang w:eastAsia="ru-RU"/>
        </w:rPr>
        <w:t>Баба-Яга</w:t>
      </w:r>
    </w:p>
    <w:p w:rsidR="00D72420" w:rsidRPr="00D72420" w:rsidRDefault="00D72420" w:rsidP="00F043AC">
      <w:pPr>
        <w:pStyle w:val="a0"/>
        <w:rPr>
          <w:rFonts w:ascii="Minion Pro" w:hAnsi="Minion Pro"/>
          <w:sz w:val="24"/>
          <w:szCs w:val="24"/>
          <w:lang w:eastAsia="ru-RU"/>
        </w:rPr>
      </w:pPr>
    </w:p>
    <w:p w:rsidR="00B84922" w:rsidRDefault="00F043AC" w:rsidP="00B84922">
      <w:pPr>
        <w:pStyle w:val="a0"/>
        <w:rPr>
          <w:lang w:eastAsia="ru-RU"/>
        </w:rPr>
      </w:pPr>
      <w:r w:rsidRPr="00F043A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0</wp:posOffset>
            </wp:positionV>
            <wp:extent cx="2543175" cy="2971800"/>
            <wp:effectExtent l="19050" t="0" r="9525" b="0"/>
            <wp:wrapSquare wrapText="bothSides"/>
            <wp:docPr id="1" name="Рисунок 1" descr="Мишка-волшебница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шка-волшебница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4922">
        <w:rPr>
          <w:lang w:eastAsia="ru-RU"/>
        </w:rPr>
        <w:t xml:space="preserve">Ночью Марии приснился странный сон. Она никогда бы раньше не подумала, что такое может присниться именно ей. Она вдруг увидела во сне старую, почерневшую от времени икону с ликом Христа. Кажется, такие называют "Спасом Нерукотворным", когда-то она слышала такое название от какой-то старушки, но поскольку в церковь не ходила, а дома икон не было, то даже не очень хорошо помнила, как он там изображен. Но </w:t>
      </w:r>
      <w:proofErr w:type="gramStart"/>
      <w:r w:rsidR="00B84922">
        <w:rPr>
          <w:lang w:eastAsia="ru-RU"/>
        </w:rPr>
        <w:t>все</w:t>
      </w:r>
      <w:proofErr w:type="gramEnd"/>
      <w:r w:rsidR="00B84922">
        <w:rPr>
          <w:lang w:eastAsia="ru-RU"/>
        </w:rPr>
        <w:t xml:space="preserve"> же ей показалось странным, что лицо Христа на этой иконе было полно какого-то глубокого внутреннего страдания, и она увидела даже, как по его щеке скатилась настоящая, живая слеза. Вообще-то, в том, что ей приснился подобный сон, не было бы, в конце концов, ничего удивительного, если бы при этом она не услышала: "Иди," - </w:t>
      </w:r>
      <w:proofErr w:type="gramStart"/>
      <w:r w:rsidR="00B84922">
        <w:rPr>
          <w:lang w:eastAsia="ru-RU"/>
        </w:rPr>
        <w:t>которое</w:t>
      </w:r>
      <w:proofErr w:type="gramEnd"/>
      <w:r w:rsidR="00B84922">
        <w:rPr>
          <w:lang w:eastAsia="ru-RU"/>
        </w:rPr>
        <w:t xml:space="preserve"> исходило от иконы. И когда она проснулась, а было еще очень рано, то почувствовала, что должна идти. Она не знала, куда и зачем, но идти было надо. Сердце ее просто рвалось из груди и требовало немедленно отправляться в путь. Она поспешно оделась и вышла на кухню.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К великому ее удивлению мать уже встала и возилась у плиты.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Вот что-то не спалось сегодня. Решила хоть чайник поставить, - как бы извиняясь за то, что встала так рано, сказала мать.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Это хорошо, мамочка, - ответила Мария. - Мне ведь идти надо.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Куда это, да еще в такую рань? - вскинулась мать.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А я и сама не знаю. Знаю только, что идти надо. Сон такой видела.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- </w:t>
      </w:r>
      <w:proofErr w:type="gramStart"/>
      <w:r>
        <w:rPr>
          <w:lang w:eastAsia="ru-RU"/>
        </w:rPr>
        <w:t>Глупости</w:t>
      </w:r>
      <w:proofErr w:type="gramEnd"/>
      <w:r>
        <w:rPr>
          <w:lang w:eastAsia="ru-RU"/>
        </w:rPr>
        <w:t xml:space="preserve"> какие. Ни </w:t>
      </w:r>
      <w:proofErr w:type="gramStart"/>
      <w:r>
        <w:rPr>
          <w:lang w:eastAsia="ru-RU"/>
        </w:rPr>
        <w:t>свет</w:t>
      </w:r>
      <w:proofErr w:type="gramEnd"/>
      <w:r>
        <w:rPr>
          <w:lang w:eastAsia="ru-RU"/>
        </w:rPr>
        <w:t xml:space="preserve"> ни заря, а она из дому бежать, потому что сон видела!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Но это, мамочка, сон необыкновенный. Сердце зовет меня куда-то. Надо идти. Я знаю. - В словах ее было столько твердости и уверенности, что мать теперь уже с испугом посмотрела на дочь.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Как же ты пойдешь? Да одна?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Так надо, - спокойно ответила та. - Жаль, что с Ваней не попрощаюсь...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Что ж так? Может, и он бы с тобой пошел, все спокойней бы было...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Конечно, спокойней, но, видно, надо идти одной, - сказала Мария, наливая себе чай.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И в ту же минуту в дверь постучали. Мать торопливо сняла крючок.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На пороге стоял Иван, в кедах, со старым рюкзаком за плечами!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Я пришел попрощаться. Мне нужно идти, - сказал он.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И тебе тоже? - радостно вскрикнула Мария. - Значит, идем вместе.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А ты куда собралась? - удивился Иван.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Не знаю. Знаю, что надо идти. А ты? - спросила Мария.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Я тоже. Просто видел во сне, что надо идти Правду искать.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- Ах, вот что это значит! Теперь я понимаю, - сказала Мария, которая поняла теперь смысл своего сна. - Но </w:t>
      </w:r>
      <w:proofErr w:type="gramStart"/>
      <w:r>
        <w:rPr>
          <w:lang w:eastAsia="ru-RU"/>
        </w:rPr>
        <w:t>как</w:t>
      </w:r>
      <w:proofErr w:type="gramEnd"/>
      <w:r>
        <w:rPr>
          <w:lang w:eastAsia="ru-RU"/>
        </w:rPr>
        <w:t xml:space="preserve"> же мы пойдем искать ее? Подумай, как в сказке - Иван да Марья! Но ведь в сказке героям давали хотя бы клубок!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Да давала-то его Баба-Яга! Надо ее еще найти, - засмеялся Иван.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Ну, что ж, пойдем искать Бабу-Ягу, - неожиданно весело откликнулась Мария.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lastRenderedPageBreak/>
        <w:t>Она легко вскочила из-за стола, накинула на голову платок, а на плечи - куртку: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Вот я и готова, - заявила она.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- Да </w:t>
      </w:r>
      <w:proofErr w:type="gramStart"/>
      <w:r>
        <w:rPr>
          <w:lang w:eastAsia="ru-RU"/>
        </w:rPr>
        <w:t>как</w:t>
      </w:r>
      <w:proofErr w:type="gramEnd"/>
      <w:r>
        <w:rPr>
          <w:lang w:eastAsia="ru-RU"/>
        </w:rPr>
        <w:t xml:space="preserve"> же так! Возьми хоть что-нибудь с собою, хоть пирожок, - сказала мать, хватая со стола вчера испеченные пирожки с капустой. - Хоть смену белья захвати, хоть кружку с ложкой.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Ну, кружку с ложкой - пожалуй, а пирожки к Истине не приведут, - снова улыбнулась Мария.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- Напрасно ты так думаешь, - неожиданно заявила мать. - Может быть, в домашних пирожках и есть Правда. Недаром в сказках </w:t>
      </w:r>
      <w:proofErr w:type="spellStart"/>
      <w:r>
        <w:rPr>
          <w:lang w:eastAsia="ru-RU"/>
        </w:rPr>
        <w:t>Аленушка</w:t>
      </w:r>
      <w:proofErr w:type="spellEnd"/>
      <w:r>
        <w:rPr>
          <w:lang w:eastAsia="ru-RU"/>
        </w:rPr>
        <w:t xml:space="preserve"> у печи ржаные пирожки ела.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Да твои-то не ржаные - вот в них и нет Истины.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Все смеетесь, а какими домой вернетесь? - вдруг в рифму сказала мать. И эти ее странные слова внезапно заставили Ивана с Марией замолчать и с тревогой взглянуть друг на друга: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"</w:t>
      </w:r>
      <w:proofErr w:type="gramStart"/>
      <w:r>
        <w:rPr>
          <w:lang w:eastAsia="ru-RU"/>
        </w:rPr>
        <w:t>А</w:t>
      </w:r>
      <w:proofErr w:type="gramEnd"/>
      <w:r>
        <w:rPr>
          <w:lang w:eastAsia="ru-RU"/>
        </w:rPr>
        <w:t xml:space="preserve"> в самом деле: какими они вернутся домой? Найдут ли Правду?" И смущенно-задумчивые, наспех поцеловав мать, они вышли на улицу.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Солнце только что поднялось, и розоватое сияние было разлито в небе, отражаясь в холодных стеклах домов и огромных лужах, оставшихся в размытых колеях дороги после вчерашнего дождя. Трава еще не просохла от росы, и каждая травинка казалась маленьким запотевшим зеленоватым стеклышком. Хотелось наклониться, прильнуть к ней и всосать в себя эту холодноватую, прозрачную влагу земли.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Послушай, а быть может, эта роса и есть Правда Жизни? - неожиданно сказала девушка. - Быть может, это та самая живая вода, за которой отправлялись сказочные витязи.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Ну, знаешь ли, вряд ли бы нас послали за Правдой, которая и так рядом с нами. Раз послали, значит идти далеко, - уверенно ответил Иван. Слова его звучали убедительно, и они смело зашагали по дороге, извивающейся в пшеничном поле.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Было начало августа, и золотистые колосья остриями тянулись к солнцу, сами напоминая его лучи, но тяжелый колос уже начинал гнуть соломинки к земле, к </w:t>
      </w:r>
      <w:proofErr w:type="spellStart"/>
      <w:r>
        <w:rPr>
          <w:lang w:eastAsia="ru-RU"/>
        </w:rPr>
        <w:t>голубым</w:t>
      </w:r>
      <w:proofErr w:type="spellEnd"/>
      <w:r>
        <w:rPr>
          <w:lang w:eastAsia="ru-RU"/>
        </w:rPr>
        <w:t xml:space="preserve"> василькам, мелькавшим среди их желтизны, напоминая </w:t>
      </w:r>
      <w:proofErr w:type="spellStart"/>
      <w:r>
        <w:rPr>
          <w:lang w:eastAsia="ru-RU"/>
        </w:rPr>
        <w:t>голубые</w:t>
      </w:r>
      <w:proofErr w:type="spellEnd"/>
      <w:r>
        <w:rPr>
          <w:lang w:eastAsia="ru-RU"/>
        </w:rPr>
        <w:t xml:space="preserve"> глаза ребенка, прячущегося от матери, но </w:t>
      </w:r>
      <w:proofErr w:type="gramStart"/>
      <w:r>
        <w:rPr>
          <w:lang w:eastAsia="ru-RU"/>
        </w:rPr>
        <w:t>все</w:t>
      </w:r>
      <w:proofErr w:type="gramEnd"/>
      <w:r>
        <w:rPr>
          <w:lang w:eastAsia="ru-RU"/>
        </w:rPr>
        <w:t xml:space="preserve"> же выглядывающего из своего укрытия, боясь, что его и вправду потеряют. Легкие порывы ветра колебали колосья, сплетая и расплетая их, словно мелкая </w:t>
      </w:r>
      <w:proofErr w:type="gramStart"/>
      <w:r>
        <w:rPr>
          <w:lang w:eastAsia="ru-RU"/>
        </w:rPr>
        <w:t>рябь</w:t>
      </w:r>
      <w:proofErr w:type="gramEnd"/>
      <w:r>
        <w:rPr>
          <w:lang w:eastAsia="ru-RU"/>
        </w:rPr>
        <w:t xml:space="preserve"> проходила по желтому морю.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И снова Марии показалось, что, может быть, здесь, в этом </w:t>
      </w:r>
      <w:proofErr w:type="gramStart"/>
      <w:r>
        <w:rPr>
          <w:lang w:eastAsia="ru-RU"/>
        </w:rPr>
        <w:t>колосе</w:t>
      </w:r>
      <w:proofErr w:type="gramEnd"/>
      <w:r>
        <w:rPr>
          <w:lang w:eastAsia="ru-RU"/>
        </w:rPr>
        <w:t xml:space="preserve"> и скрыта Великая Правда Земли, ее извечная тайна, хранимая за семью печатями, которую издавна ищут великие мудрецы мира. И снова Иван отверг это. Неужели бы великие мудрецы за столько веков не раскрыли тайну пшеничного колоса!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А дорога все манила вдаль, разворачиваясь перед ними, как волшебный клубок. Мария так и сравнила ее мысленно с клубком, только, видно, ниток в нем было так много, что клубок все не кончался, да и не </w:t>
      </w:r>
      <w:proofErr w:type="gramStart"/>
      <w:r>
        <w:rPr>
          <w:lang w:eastAsia="ru-RU"/>
        </w:rPr>
        <w:t>кончился</w:t>
      </w:r>
      <w:proofErr w:type="gramEnd"/>
      <w:r>
        <w:rPr>
          <w:lang w:eastAsia="ru-RU"/>
        </w:rPr>
        <w:t xml:space="preserve"> бы, приведи хоть за тридевять земель. Они вошли в лес. </w:t>
      </w:r>
      <w:proofErr w:type="gramStart"/>
      <w:r>
        <w:rPr>
          <w:lang w:eastAsia="ru-RU"/>
        </w:rPr>
        <w:t>Теперь по обеим сторонам дороги выстроились высокие сосны, стволами напоминавшие красные стрелы, и хмурые, насупленные ели, пригнувшие нижние ветки к самой земле, как бы защищая ее от непрошенных гостей, и весело щебечущие на ветру березы, и пугливо дрожащие осинки, на которых кой-где уже стали появляться красно-багровые пятнышки рано уходящих вдаль листочков.</w:t>
      </w:r>
      <w:proofErr w:type="gramEnd"/>
      <w:r>
        <w:rPr>
          <w:lang w:eastAsia="ru-RU"/>
        </w:rPr>
        <w:t xml:space="preserve"> Неподалеку от дороги бежал веселый лесной ручей, перепрыгивая с камешка на камешек или застаиваясь в небольших заводях. И здесь тоже чувствовалась какая-то тайна, что-то неизведанное и непостижимое, но все это, по мнению Ивана, не имело отношения к Правде, которую надо было искать где-то очень далеко, в неизвестных пока им краях.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Помнишь, как в сказке: "Пойди туда - не знаю куда, принеси то - не знаю что", - вот так и мы: идем куда - не знаем, а что найдем - не ведаем. Однако время пришло подкрепиться, да и о ночлеге подумать бы неплохо, - неожиданно закончил он.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Они как раз вышли на небольшую лесную поляну, на другом конце которой стоял бревенчатый дом. Перед домом хлопотала старушка, разжигая старый закоптелый самовар.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- </w:t>
      </w:r>
      <w:proofErr w:type="gramStart"/>
      <w:r>
        <w:rPr>
          <w:lang w:eastAsia="ru-RU"/>
        </w:rPr>
        <w:t>Ну</w:t>
      </w:r>
      <w:proofErr w:type="gramEnd"/>
      <w:r>
        <w:rPr>
          <w:lang w:eastAsia="ru-RU"/>
        </w:rPr>
        <w:t xml:space="preserve"> вот нам и Баба-Яга, и банька уже топится, - засмеялся Иван, указывая на дымок, курившийся над небольшим строением в глубине огорода за домом.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Топится, топится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В огороде банька,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Женится, женится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Мой </w:t>
      </w:r>
      <w:proofErr w:type="gramStart"/>
      <w:r>
        <w:rPr>
          <w:lang w:eastAsia="ru-RU"/>
        </w:rPr>
        <w:t>миленок</w:t>
      </w:r>
      <w:proofErr w:type="gramEnd"/>
      <w:r>
        <w:rPr>
          <w:lang w:eastAsia="ru-RU"/>
        </w:rPr>
        <w:t xml:space="preserve"> Ванька, -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в тон ему пропела Мария.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По-видимому, услышав приближение гостей, старушка подняла голову. Была она загорела, морщиниста, худа той жилистой худобой, которая говорит о том, что человек хоть и прожил тяжелую жизнь, но остался силен и крепок, и еще на многое способен. Руки ее были узловаты и много потрудились на своем веку, но серо-голубые глаза смотрели мудро и неожиданно молодо из-под поредевших бровей.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- Здравствуйте, гости дорогие, - внезапно произнесла старушка. - Куда путь держите? Дело пытаете, аль от дела </w:t>
      </w:r>
      <w:proofErr w:type="spellStart"/>
      <w:r>
        <w:rPr>
          <w:lang w:eastAsia="ru-RU"/>
        </w:rPr>
        <w:t>лытаете</w:t>
      </w:r>
      <w:proofErr w:type="spellEnd"/>
      <w:r>
        <w:rPr>
          <w:lang w:eastAsia="ru-RU"/>
        </w:rPr>
        <w:t>?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Это типично сказочное обращение поразило молодых гостей. Только что они смеялись над тем, что попали к Бабе-Яге, но теперь задумались: то ли она услышала их шутки, хотя они и были тогда далеко, то ли старушка хотела посмеяться над ними.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Добрый день, бабушка. Идем туда - не знаем куда, а ищем то - не знаем что, - попытался отшутиться Иван.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За Правдой идем, - добавила Мария.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Ну что ж, коли за Правдой - это хорошо. Да только плохо, что не знаете - куда, - ответила старушка.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Так клубок нам не вручили! - Иван твердо решил держаться со старушкой шутливого тона.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Клубок, говоришь, не вручили, - странно усмехнулась старушка. - Клубок - дело нехитрое. Да в чьи руки его отдать, вот вопрос!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А разве у вас есть клубок? - искренне удивился Иван.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Для умных рук да для чистого сердца и клубок найдется, - спокойно ответила старушка, - а для хорошей головы и клубок не потребуется, - неожиданно добавила она.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- Так то для </w:t>
      </w:r>
      <w:proofErr w:type="gramStart"/>
      <w:r>
        <w:rPr>
          <w:lang w:eastAsia="ru-RU"/>
        </w:rPr>
        <w:t>хорошей</w:t>
      </w:r>
      <w:proofErr w:type="gramEnd"/>
      <w:r>
        <w:rPr>
          <w:lang w:eastAsia="ru-RU"/>
        </w:rPr>
        <w:t>, а нам бы с клубком вернее, - продолжал шутить Иван.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А ты за себя говори, а не за всех, - внезапно оборвала его старушка. - Ну да ладно, соловья баснями не кормят. Как это в сказках: сначала надо напоить-накормить, в баньке попарить да спать уложить, а поутру и советы давать. Что ж, милости прошу в горницу отужинать, - и она провела гостей в дом.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Едва они вошли в комнату, как Мария замерла. В красном углу горницы, под белым вышитым рушником висела та самая икона, которую она видела во сне. И даже лик Христа был таким же скорбным, хотя, когда Мария вгляделась в него внимательнее, ей показалось, что лицо его все же несколько посветлело по сравнению с тем, каким она видела его во сне. Старушка проследила за взглядом Марии и одобрительно кивнула.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Ты правильно сюда пришла, - сказала она. - Здесь и совет получишь, и себя найдешь.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Ее загадочные слова удивили Марию, но она промолчала. Зато Иван, явно задетый, смолчать не смог: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Что нам себя искать, когда мы ищем Истину. Себя найти нехитро: вот он я!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Ты-то ты, да какой высоты? - насмешливо произнесла старушка и сверкнула в его сторону ярким лучом, неожиданно брызнувшим из еще более помолодевших глаз.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Иван смутился, Мария прыснула было, но, увидев, как покраснел Иван, примирительно сказала: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Высоту свою узнаешь лишь в конце пути.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Верно, - одобрительно кивнула старушка. - Молодец, не зря идешь. Ну, а теперь не откажитесь нашего угощения отведать. - И она поставила на стол ржаные пирожки, овсяный кисель с молоком, какие-то странные яблоки, напоминающие дичок, и тот самый самовар, за разжиганием которого и застали ее Иван и Мария.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Угощение показалось Марии не просто странным, но удивительно знакомым. Как будто где-то ее уже угощали этим, но где - она никак не могла вспомнить. Потом поняла, что это было угощение из сказки. И как только поняла это, сразу же увидела, как снова ярко вспыхнули глаза старушки, но на этот раз вспыхнули радостью.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Мария пододвинула к себе кисель, взяла пирожок, и эта простая еда, которую дома она, пожалуй, и </w:t>
      </w:r>
      <w:proofErr w:type="gramStart"/>
      <w:r>
        <w:rPr>
          <w:lang w:eastAsia="ru-RU"/>
        </w:rPr>
        <w:t>есть бы</w:t>
      </w:r>
      <w:proofErr w:type="gramEnd"/>
      <w:r>
        <w:rPr>
          <w:lang w:eastAsia="ru-RU"/>
        </w:rPr>
        <w:t xml:space="preserve"> не стала, показалась ей вдруг удивительно вкусной. Иван же недовольно покосился на старушку, заметив, что у него в рюкзаке пирожки, которые дала им в дорогу мама Марии и которыми он хочет угостить хозяйку. Старушка быстро взглянула на Ивана, прекрасно уловив тон, что скрывался под этим вежливым предложением, и, хитро улыбнувшись, ответила: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- Что ж, </w:t>
      </w:r>
      <w:proofErr w:type="gramStart"/>
      <w:r>
        <w:rPr>
          <w:lang w:eastAsia="ru-RU"/>
        </w:rPr>
        <w:t>милок</w:t>
      </w:r>
      <w:proofErr w:type="gramEnd"/>
      <w:r>
        <w:rPr>
          <w:lang w:eastAsia="ru-RU"/>
        </w:rPr>
        <w:t>, один пирожок себе возьми, другой Марии оставь, а остальные с удовольствием приму: в домашних пирожках много правды.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Эти неожиданные слова изумили Марию. Разве не то же самое говорила ей мать?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- Верно, верно! Матери - они всегда правду говорят, да не все эту правду слышат, - ни с того, ни </w:t>
      </w:r>
      <w:proofErr w:type="gramStart"/>
      <w:r>
        <w:rPr>
          <w:lang w:eastAsia="ru-RU"/>
        </w:rPr>
        <w:t>с</w:t>
      </w:r>
      <w:proofErr w:type="gramEnd"/>
      <w:r>
        <w:rPr>
          <w:lang w:eastAsia="ru-RU"/>
        </w:rPr>
        <w:t xml:space="preserve"> сего вдруг добавила старушка. - Что ж, коли поужинали, то молодого человека прошу в баньке попариться: она истоплена, и венички приготовлены и дубовые, и березовые, и липовые, а с тобой, милая, поговорить хочу.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Что ж, бабушка, меня-то вперед в баню? Не лучше ли девушке место уступить? - обиженно спросил Иван.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Делай, милый, что говорю! Чистому ни к чему чиститься, а тебе нужно омыться, - странным сурово-властным тоном произнесла хозяйка домика. И слова ее прозвучали настолько повелительно, что Иван, не сказав больше ни слова, вышел из горницы и пошел по направлению к баньке.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Давно ли, милая, из дому? - спросила старушка девушку, едва лишь они остались вдвоем.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Да только сегодня утром и вышли. Мы с Иваном сон видели, что нужно идти Правду искать. Ну и пошли.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И что же, нашли? - с интересом спросила старушка.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Да разве ее за один день найдешь? - изумилась Мария.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Это верно, иные всю жизнь ищут, а найти не могут. Ходят-бродят, а все на месте стоят. А иным за Правдой далеко идти не приходится: заглянут в себя, а она тут.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Как это? - не поняла Мария.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- Очень просто, - улыбнулась старушка. 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Я вот тоже сегодня как из дома вышла, идем лугом - роса сверкает в поле, пшеница колос гнет, в лесу деревья листвой шелестят да ручей журчит - и все мне кажется, что это и есть Правда, а мы все мимо да мимо нее идем.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Вот-вот, - закивала старушка, - я сразу поняла, что глаз у тебя хороший, мир Божий видишь, Истина тебе открывается: она ведь разлита в мире, надо только уметь ее почувствовать и открыть в себе. Но только главного ты еще, видно, не уловила. Все клубочек к Истине ищешь, да кто его даст тебе. А ты клубочка у людей не спрашивай - в себе ищи!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Как это в себе? - снова не поняла Мария.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Тот, на кого он взглянет и слезу уронит - у того он в сердце, клубочек-то, - таинственно сказала старушка, кивнув на висевшую в углу икону.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Так вы сон мой знаете? - удивилась Мария.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- </w:t>
      </w:r>
      <w:proofErr w:type="gramStart"/>
      <w:r>
        <w:rPr>
          <w:lang w:eastAsia="ru-RU"/>
        </w:rPr>
        <w:t>Вестимо</w:t>
      </w:r>
      <w:proofErr w:type="gramEnd"/>
      <w:r>
        <w:rPr>
          <w:lang w:eastAsia="ru-RU"/>
        </w:rPr>
        <w:t>, знаю. С утра жду, вот и самовар приготовила и пирожки испекла. Не каждый день дорогие гости в дом приходят.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Так вы ждали нас? А мы-то думали...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Баба-Яга? - усмехнулась старушка. - Что ж, пусть так. Во многих сказках Баба-Яга людям путь к Истине указывает. Если так, пусть и я Бабой-Ягой буду.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Ну что вы, какая же вы Баба-Яга! - смущенно засмеялась Мария.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А что тут позорного? Ты ищешь Бабу-Ягу, костяную ногу, нос крючком, борода торчком, а тут совсем и не страшная старушка сидит, чай с тобой пьет, так уж и Бабой-Ягой быть не может! Ступу мою с помелом в избе ищешь, так ее не найдешь - нету ее! А вот ума-разума дать могу. И совет мой для умного сердца, как клубочек: вперед покатится - к Правде приведет!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Да я уж поняла это, бабушка, - серьезно ответила Мария, ибо за улыбкой старушки, не сходящей с ее губ, видела она пытливые и внимательные глаза, не спускаемые с нее ни на минуту.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Вот и умница. Ты к Правде придешь, я знаю. И Ивана своего приведешь. Смотри только, не бросай его, а то один он заблудится.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Ну, что вы! Он такой умный!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Вот то-то, что умный! От ума и заблудится. Он же сердцу не верит, глазам не верит. Ему все по приборам проверить надо. Хоть бы по тому же клубочку! А что, клубочек умнее сердца, что ли? Пусть парится! Пусть дурь-то из себя выпарит! Его ведь специально с тобой вместе отправили, чтобы к разуму-то привести. А то ума много, а разума-то и нет! Так поняла, где Правду искать-то?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В сердце, бабушка?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- Конечно, в сердце. Побежали вы за Правдой за синие моря, высокие горы! А от себя убежишь ли? И надо ли? </w:t>
      </w:r>
      <w:proofErr w:type="gramStart"/>
      <w:r>
        <w:rPr>
          <w:lang w:eastAsia="ru-RU"/>
        </w:rPr>
        <w:t>Правда</w:t>
      </w:r>
      <w:proofErr w:type="gramEnd"/>
      <w:r>
        <w:rPr>
          <w:lang w:eastAsia="ru-RU"/>
        </w:rPr>
        <w:t xml:space="preserve"> внутри тебя, Правда вокруг тебя. Смотри, думай, ищи и цени ее. А найдешь - для себя не держи. Правда в душе твоей жить будет, но душа - не клетка. Обрела Правду - отдай людям. Чем больше отдаешь, тем больше душа твоя становится, и Правда в мире крепче стоит. Людям, людям Правду дари. Для них жить надо. А люди начинаются </w:t>
      </w:r>
      <w:proofErr w:type="gramStart"/>
      <w:r>
        <w:rPr>
          <w:lang w:eastAsia="ru-RU"/>
        </w:rPr>
        <w:t>с</w:t>
      </w:r>
      <w:proofErr w:type="gramEnd"/>
      <w:r>
        <w:rPr>
          <w:lang w:eastAsia="ru-RU"/>
        </w:rPr>
        <w:t xml:space="preserve"> близких. Вот хоть бы с того же Ивана, да с матери твоей. Им Правду открой, потом другим, тем, кто рядом, тем, с кем встретишься, а если обретешь Правду, встретишь на пути многих людей, и с каждым поделись, а они с другими поделятся, так и пойдет Шествие Правды по Земле, великое Шествие... И лик его тогда очистится от скорби, - она кивнула на икону в красном углу, - а начнешь это Шествие ты, Мария!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Вы и имя мое знаете, - изумилась девушка.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А что же тут не знать! У тебя другого и быть не может: ты мать Истины, в тебе и живет она! Возвращайся, Мария, в дом свой и неси ему мир и свет!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И при этих словах что-то странное, неземное засветилось вдруг в помолодевшем лице старушки, и Мария, сама не понимая, как это произошло, опустилась перед ней на колени под благословение, которое та совершила над нею той самой иконой, с которой и начался весь ее путь к Истине.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Мария плохо помнила, что было дальше. Помнила только, что она долго плакала, а когда слезы ее высохли на щеках, в сердце что-то раскрылось, запело, загорелось, зажило и, как ей показалось, засияло. Наверное, это так и было, потому что вернувшийся из бани и тоже похорошевший Иван - видно, венички у бабушки были не простые - тоже не узнал ее.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Что это вы с моей Марией сделали? Она же теперь как с иконы! - удивленно сказал он.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Истину в ней открыла, -  улыбнулась старушка. - Не нужно тому за Правдой вдаль идти, с кем Правда об руку идет!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>- Так, выходит, я уже нашел ее?</w:t>
      </w:r>
    </w:p>
    <w:p w:rsidR="00B84922" w:rsidRDefault="00B84922" w:rsidP="00B84922">
      <w:pPr>
        <w:pStyle w:val="a0"/>
        <w:rPr>
          <w:lang w:eastAsia="ru-RU"/>
        </w:rPr>
      </w:pPr>
      <w:r>
        <w:rPr>
          <w:lang w:eastAsia="ru-RU"/>
        </w:rPr>
        <w:t xml:space="preserve">- Не ты нашел, а тебе явили, - уточнила старушка. - </w:t>
      </w:r>
      <w:proofErr w:type="gramStart"/>
      <w:r>
        <w:rPr>
          <w:lang w:eastAsia="ru-RU"/>
        </w:rPr>
        <w:t>Ну</w:t>
      </w:r>
      <w:proofErr w:type="gramEnd"/>
      <w:r>
        <w:rPr>
          <w:lang w:eastAsia="ru-RU"/>
        </w:rPr>
        <w:t xml:space="preserve"> вот что, дети, ложитесь-ка вы спать - утро вечера мудренее, а завтра вам предстоит путь домой. А путь домой - это путь к себе, путь нелегкий и дальний. Но вам по нему идти теперь всю жизнь. Идти и других вести. Так что отдохните немного перед дорогой, пока есть время. А на рассвете подниму вас да провожу в путь. И тебе, сокол мой, клубочек дам, чтобы больше не заблудился в трех соснах, - усмехнулась она, провожая Ивана спать на сеновал.</w:t>
      </w:r>
    </w:p>
    <w:p w:rsidR="002F5D8B" w:rsidRDefault="00B84922" w:rsidP="00B84922">
      <w:pPr>
        <w:pStyle w:val="a0"/>
        <w:rPr>
          <w:lang w:eastAsia="ru-RU"/>
        </w:rPr>
      </w:pPr>
      <w:r>
        <w:rPr>
          <w:lang w:eastAsia="ru-RU"/>
        </w:rPr>
        <w:t>А Марию уложила на кровати, под ту самую икону, которая должна была теперь сопровождать ее в жизни и стать тем самым ориентиром, по которому нужно было сверять свою Правду.</w:t>
      </w:r>
    </w:p>
    <w:p w:rsidR="00F043AC" w:rsidRDefault="00F043AC" w:rsidP="002F5D8B">
      <w:pPr>
        <w:pStyle w:val="a0"/>
        <w:rPr>
          <w:lang w:eastAsia="ru-RU"/>
        </w:rPr>
      </w:pPr>
    </w:p>
    <w:p w:rsidR="002F5D8B" w:rsidRPr="00E0196B" w:rsidRDefault="002F5D8B" w:rsidP="002F5D8B">
      <w:pPr>
        <w:pStyle w:val="a0"/>
        <w:rPr>
          <w:lang w:eastAsia="ru-RU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© Марина </w:t>
      </w:r>
      <w:proofErr w:type="spellStart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Купченко</w:t>
      </w:r>
      <w:proofErr w:type="spellEnd"/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F043AC" w:rsidRDefault="00F043AC" w:rsidP="002F5D8B">
      <w:pPr>
        <w:pStyle w:val="a0"/>
        <w:rPr>
          <w:lang w:eastAsia="ru-RU"/>
        </w:rPr>
      </w:pPr>
    </w:p>
    <w:p w:rsidR="00F043AC" w:rsidRDefault="00F043AC" w:rsidP="002F5D8B">
      <w:pPr>
        <w:pStyle w:val="a0"/>
        <w:rPr>
          <w:lang w:eastAsia="ru-RU"/>
        </w:rPr>
      </w:pPr>
    </w:p>
    <w:p w:rsidR="00F043AC" w:rsidRDefault="00F043AC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F043AC" w:rsidRDefault="00F043AC" w:rsidP="00F043AC">
      <w:pPr>
        <w:pStyle w:val="a0"/>
        <w:jc w:val="left"/>
        <w:rPr>
          <w:rFonts w:ascii="Tahoma" w:hAnsi="Tahoma" w:cs="Tahoma"/>
          <w:color w:val="000000"/>
          <w:sz w:val="15"/>
          <w:szCs w:val="15"/>
          <w:shd w:val="clear" w:color="auto" w:fill="FFFFFF"/>
        </w:rPr>
      </w:pP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Тексты, представленные на сайте</w:t>
      </w:r>
      <w:r w:rsidRPr="00F043AC">
        <w:t xml:space="preserve"> </w:t>
      </w:r>
      <w:r w:rsidRPr="00F043AC">
        <w:rPr>
          <w:rFonts w:ascii="Tahoma" w:hAnsi="Tahoma" w:cs="Tahoma"/>
          <w:color w:val="000000"/>
          <w:sz w:val="15"/>
          <w:szCs w:val="15"/>
          <w:shd w:val="clear" w:color="auto" w:fill="FFFFFF"/>
        </w:rPr>
        <w:t>http://lukomskaya.ru/</w:t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  в разделе "Сказки Доброй Волшебницы", принадлежат Марине Леонидовне </w:t>
      </w:r>
      <w:proofErr w:type="spell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Купченко</w:t>
      </w:r>
      <w:proofErr w:type="spell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000000"/>
          <w:sz w:val="15"/>
          <w:szCs w:val="15"/>
          <w:shd w:val="clear" w:color="auto" w:fill="FFFFFF"/>
        </w:rPr>
        <w:t> 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Многие из них вошли в сборник "Законы отражений", его выходные данные: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</w:rPr>
        <w:br/>
      </w:r>
      <w:proofErr w:type="spell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Купченко</w:t>
      </w:r>
      <w:proofErr w:type="spell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, Марина Леонидовна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Законы отражений</w:t>
      </w:r>
      <w:proofErr w:type="gram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 :</w:t>
      </w:r>
      <w:proofErr w:type="gram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 сказки и новеллы / Марина </w:t>
      </w:r>
      <w:proofErr w:type="spell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Купченко</w:t>
      </w:r>
      <w:proofErr w:type="spell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. - СПб., 2008. - 184 </w:t>
      </w:r>
      <w:proofErr w:type="gram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с</w:t>
      </w:r>
      <w:proofErr w:type="gram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.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</w:rPr>
        <w:br/>
      </w:r>
      <w:proofErr w:type="gram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В</w:t>
      </w:r>
      <w:proofErr w:type="gram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 настоящей книге собраны сказки и новеллы, многие из которых связаны с мифологией и фольклором древних народов Востока и Европы. Являясь оригинальными художественными произведениями, они обладают и дополнительными возможностями, выполняя задачу активизации деятельности правого полушария и гармонизацию мозга современного человека, страдающего от гипертрофированного развития левого полушария.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УДК 82-34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ББК 83.3(2Рос=Рус)6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К92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© </w:t>
      </w:r>
      <w:proofErr w:type="spell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Купченко</w:t>
      </w:r>
      <w:proofErr w:type="spell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 М.Л., 2008</w:t>
      </w:r>
    </w:p>
    <w:sectPr w:rsidR="00F043AC" w:rsidSect="00FF6E7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41A44"/>
    <w:multiLevelType w:val="multilevel"/>
    <w:tmpl w:val="0CAA4B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B84922"/>
    <w:rsid w:val="0005272A"/>
    <w:rsid w:val="00094991"/>
    <w:rsid w:val="00152232"/>
    <w:rsid w:val="001944A6"/>
    <w:rsid w:val="001A6778"/>
    <w:rsid w:val="00280EB2"/>
    <w:rsid w:val="002F0C62"/>
    <w:rsid w:val="002F5D8B"/>
    <w:rsid w:val="003A23B7"/>
    <w:rsid w:val="003D6F13"/>
    <w:rsid w:val="003F7029"/>
    <w:rsid w:val="00490F1C"/>
    <w:rsid w:val="004A6962"/>
    <w:rsid w:val="00515AB5"/>
    <w:rsid w:val="005B55D7"/>
    <w:rsid w:val="006412EE"/>
    <w:rsid w:val="00724547"/>
    <w:rsid w:val="007B7F49"/>
    <w:rsid w:val="007C0A08"/>
    <w:rsid w:val="007D020E"/>
    <w:rsid w:val="00802F97"/>
    <w:rsid w:val="00887458"/>
    <w:rsid w:val="008E71A7"/>
    <w:rsid w:val="00933080"/>
    <w:rsid w:val="00AB2AB6"/>
    <w:rsid w:val="00B26E7D"/>
    <w:rsid w:val="00B31188"/>
    <w:rsid w:val="00B438BC"/>
    <w:rsid w:val="00B54D02"/>
    <w:rsid w:val="00B802F9"/>
    <w:rsid w:val="00B84922"/>
    <w:rsid w:val="00B86CDA"/>
    <w:rsid w:val="00B87A1E"/>
    <w:rsid w:val="00C22A79"/>
    <w:rsid w:val="00CA05CF"/>
    <w:rsid w:val="00D07FC9"/>
    <w:rsid w:val="00D15758"/>
    <w:rsid w:val="00D610CF"/>
    <w:rsid w:val="00D72420"/>
    <w:rsid w:val="00DA2EA0"/>
    <w:rsid w:val="00E0196B"/>
    <w:rsid w:val="00EB0163"/>
    <w:rsid w:val="00F043AC"/>
    <w:rsid w:val="00F77C81"/>
    <w:rsid w:val="00FE2D25"/>
    <w:rsid w:val="00FF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Главный"/>
    <w:next w:val="a0"/>
    <w:qFormat/>
    <w:rsid w:val="007C0A08"/>
    <w:rPr>
      <w:rFonts w:ascii="Times New Roman" w:hAnsi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basedOn w:val="a"/>
    <w:uiPriority w:val="1"/>
    <w:qFormat/>
    <w:rsid w:val="00887458"/>
    <w:pPr>
      <w:spacing w:line="240" w:lineRule="auto"/>
    </w:pPr>
  </w:style>
  <w:style w:type="character" w:customStyle="1" w:styleId="apple-converted-space">
    <w:name w:val="apple-converted-space"/>
    <w:basedOn w:val="a1"/>
    <w:rsid w:val="00E0196B"/>
  </w:style>
  <w:style w:type="character" w:styleId="a4">
    <w:name w:val="Hyperlink"/>
    <w:basedOn w:val="a1"/>
    <w:uiPriority w:val="99"/>
    <w:semiHidden/>
    <w:unhideWhenUsed/>
    <w:rsid w:val="00E019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2;&#1088;&#1080;&#1085;&#1072;\Desktop\&#1051;&#1091;&#1082;&#1086;&#1084;&#1089;&#1082;&#1072;&#1103;\&#1057;&#1082;&#1072;&#1079;&#1082;&#1080;\&#1052;&#1072;&#1088;&#1080;&#1085;&#1072;%20&#1050;&#1091;&#1087;&#1095;&#1077;&#1085;&#1082;&#1086;,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B6F1B-EA83-43F4-989A-D06A761A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Марина Купченко,</Template>
  <TotalTime>36</TotalTime>
  <Pages>6</Pages>
  <Words>2617</Words>
  <Characters>14920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cp:lastPrinted>2015-05-08T10:45:00Z</cp:lastPrinted>
  <dcterms:created xsi:type="dcterms:W3CDTF">2015-09-28T14:35:00Z</dcterms:created>
  <dcterms:modified xsi:type="dcterms:W3CDTF">2015-09-28T15:11:00Z</dcterms:modified>
</cp:coreProperties>
</file>